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D8E" w:rsidRDefault="00F332B2" w:rsidP="009E4127">
      <w:pPr>
        <w:sectPr w:rsidR="00B26D8E" w:rsidSect="00B8626B">
          <w:footerReference w:type="default" r:id="rId8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5692792</wp:posOffset>
            </wp:positionH>
            <wp:positionV relativeFrom="paragraph">
              <wp:posOffset>-140335</wp:posOffset>
            </wp:positionV>
            <wp:extent cx="1207285" cy="627797"/>
            <wp:effectExtent l="0" t="0" r="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285" cy="62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-140335</wp:posOffset>
            </wp:positionV>
            <wp:extent cx="804778" cy="886858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778" cy="88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-135890</wp:posOffset>
                </wp:positionV>
                <wp:extent cx="4736370" cy="79157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6370" cy="791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D8E" w:rsidRPr="00B26D8E" w:rsidRDefault="00B26D8E" w:rsidP="00B26D8E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92D050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b/>
                                <w:color w:val="92D050"/>
                                <w:sz w:val="28"/>
                              </w:rPr>
                              <w:t>Brilliant Book List EYFS</w:t>
                            </w:r>
                          </w:p>
                          <w:p w:rsidR="00B26D8E" w:rsidRPr="00B26D8E" w:rsidRDefault="00B26D8E" w:rsidP="00B26D8E">
                            <w:pPr>
                              <w:jc w:val="center"/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 xml:space="preserve">Essential reading for every foundation stage </w:t>
                            </w:r>
                            <w:r w:rsidR="00F332B2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>child</w:t>
                            </w:r>
                            <w:r w:rsidRPr="00B26D8E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.4pt;margin-top:-10.7pt;width:372.95pt;height:62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" filled="f" stroked="f">
                <v:textbox>
                  <w:txbxContent>
                    <w:p w:rsidR="00B26D8E" w:rsidRPr="00B26D8E" w:rsidRDefault="00B26D8E" w:rsidP="00B26D8E">
                      <w:pPr>
                        <w:jc w:val="center"/>
                        <w:rPr>
                          <w:rFonts w:ascii="Roboto" w:hAnsi="Roboto"/>
                          <w:b/>
                          <w:color w:val="92D050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b/>
                          <w:color w:val="92D050"/>
                          <w:sz w:val="28"/>
                        </w:rPr>
                        <w:t>Brilliant Book List EYFS</w:t>
                      </w:r>
                    </w:p>
                    <w:p w:rsidR="00B26D8E" w:rsidRPr="00B26D8E" w:rsidRDefault="00B26D8E" w:rsidP="00B26D8E">
                      <w:pPr>
                        <w:jc w:val="center"/>
                        <w:rPr>
                          <w:rFonts w:ascii="Roboto" w:hAnsi="Roboto"/>
                          <w:color w:val="1C1C1C" w:themeColor="text1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 xml:space="preserve">Essential reading for every foundation stage </w:t>
                      </w:r>
                      <w:r w:rsidR="00F332B2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>child</w:t>
                      </w:r>
                      <w:r w:rsidRPr="00B26D8E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AB1530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BECFCA0" wp14:editId="0DA46A88">
                <wp:simplePos x="0" y="0"/>
                <wp:positionH relativeFrom="column">
                  <wp:posOffset>3595675</wp:posOffset>
                </wp:positionH>
                <wp:positionV relativeFrom="paragraph">
                  <wp:posOffset>853440</wp:posOffset>
                </wp:positionV>
                <wp:extent cx="3028492" cy="688657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492" cy="6886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Ten in the bed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Penny Dale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Ten Little Dinosaurs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Mike Brownlow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Duck and the Truck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Jez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Alborough</w:t>
                            </w:r>
                            <w:proofErr w:type="spellEnd"/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Gruffalo’s Child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Highway Rat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Jolly Postman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Allan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 and Janet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Scarecrows’ Wedding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Snail and the Whale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Tiger Who Came Tea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Judith Kerr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Very Hungry Caterpillar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Eric Carle</w:t>
                            </w:r>
                          </w:p>
                          <w:p w:rsidR="00AB1530" w:rsidRPr="00607D7C" w:rsidRDefault="00AB1530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There Was an Old Lady Who Swallowed a Fly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Pam Adams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Tiddler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Tiny Seed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Eric Carle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We’re Going on a Bear Hunt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Michael Rosen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What the Ladybird Heard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Where the Wild Things Are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Maurice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Sendak</w:t>
                            </w:r>
                            <w:proofErr w:type="spellEnd"/>
                          </w:p>
                          <w:p w:rsid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Where’s Spot?</w:t>
                            </w: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Eric Hill</w:t>
                            </w:r>
                          </w:p>
                          <w:p w:rsidR="00607D7C" w:rsidRPr="00607D7C" w:rsidRDefault="00607D7C" w:rsidP="00607D7C">
                            <w:pPr>
                              <w:spacing w:line="240" w:lineRule="auto"/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Aliens Love Underpants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Claire Freedman</w:t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BECFC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3.1pt;margin-top:67.2pt;width:238.45pt;height:54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" filled="f" stroked="f">
                <v:textbox>
                  <w:txbxContent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Ten in the bed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Penny Dale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Ten Little Dinosaurs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Mike Brownlow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Duck and the Truck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Jez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Alborough</w:t>
                      </w:r>
                      <w:proofErr w:type="spellEnd"/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Gruffalo’s Child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Highway Rat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Jolly Postman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Allan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 and Janet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Scarecrows’ Wedding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Snail and the Whale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Tiger Who Came Tea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Judith Kerr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Very Hungry Caterpillar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Eric Carle</w:t>
                      </w:r>
                    </w:p>
                    <w:p w:rsidR="00AB1530" w:rsidRPr="00607D7C" w:rsidRDefault="00AB1530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There Was an Old Lady Who Swallowed a Fly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Pam Adams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Tiddler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Tiny Seed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Eric Carle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We’re Going on a Bear Hunt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Michael Rosen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What the Ladybird Heard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Where the Wild Things Are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Maurice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Sendak</w:t>
                      </w:r>
                      <w:proofErr w:type="spellEnd"/>
                    </w:p>
                    <w:p w:rsid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Where’s Spot?</w:t>
                      </w: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Eric Hill</w:t>
                      </w:r>
                    </w:p>
                    <w:p w:rsidR="00607D7C" w:rsidRPr="00607D7C" w:rsidRDefault="00607D7C" w:rsidP="00607D7C">
                      <w:pPr>
                        <w:spacing w:line="240" w:lineRule="auto"/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Aliens Love Underpants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Claire Freedman</w:t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26D8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35B49E" wp14:editId="365EE52B">
                <wp:simplePos x="0" y="0"/>
                <wp:positionH relativeFrom="column">
                  <wp:posOffset>210541</wp:posOffset>
                </wp:positionH>
                <wp:positionV relativeFrom="paragraph">
                  <wp:posOffset>853897</wp:posOffset>
                </wp:positionV>
                <wp:extent cx="3028492" cy="688657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492" cy="6886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D8E" w:rsidRPr="00AB1530" w:rsidRDefault="00B26D8E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Brown Bear, Brown Bear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Eric Carle</w:t>
                            </w:r>
                          </w:p>
                          <w:p w:rsidR="00B26D8E" w:rsidRPr="00AB1530" w:rsidRDefault="00B26D8E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Dear Zoo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Rod Campbell</w:t>
                            </w:r>
                          </w:p>
                          <w:p w:rsidR="00B26D8E" w:rsidRPr="00AB1530" w:rsidRDefault="00B26D8E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Dogger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F332B2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Shir</w:t>
                            </w:r>
                            <w:r w:rsidR="00AB1530" w:rsidRPr="00F332B2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l</w:t>
                            </w:r>
                            <w:r w:rsidRPr="00F332B2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ey Hughes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Each Peach Pear Plum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Allan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 and Janet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Elmer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David McKee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Giraffes Can’t Dance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Giles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Andreae</w:t>
                            </w:r>
                            <w:proofErr w:type="spellEnd"/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Gruffalo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Guess How Much I Love You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Sam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McBratney</w:t>
                            </w:r>
                            <w:proofErr w:type="spellEnd"/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proofErr w:type="spellStart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Handa’s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 Surprise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Eileen Browne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Meg and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Mog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Helen Nicholl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Oliver’s Vegetables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Vivien French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Peace </w:t>
                            </w:r>
                            <w:proofErr w:type="gramStart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At</w:t>
                            </w:r>
                            <w:proofErr w:type="gramEnd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 Last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Jill Murphy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proofErr w:type="spellStart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Peepo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!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Allan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 and Janet </w:t>
                            </w:r>
                            <w:proofErr w:type="spellStart"/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Ahlberg</w:t>
                            </w:r>
                            <w:proofErr w:type="spellEnd"/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Rainbow Fish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Marcus Pfister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Room and the Broom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Shark in the Park</w:t>
                            </w:r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 and Axel Scheffler</w:t>
                            </w:r>
                          </w:p>
                          <w:p w:rsid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Tabby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McTat</w:t>
                            </w:r>
                            <w:proofErr w:type="spellEnd"/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AB1530" w:rsidRPr="00AB1530" w:rsidRDefault="00AB1530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Argh Spider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Lydia Monks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5B49E" id="_x0000_s1028" type="#_x0000_t202" style="position:absolute;left:0;text-align:left;margin-left:16.6pt;margin-top:67.25pt;width:238.45pt;height:54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" filled="f" stroked="f">
                <v:textbox>
                  <w:txbxContent>
                    <w:p w:rsidR="00B26D8E" w:rsidRPr="00AB1530" w:rsidRDefault="00B26D8E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Brown Bear, Brown Bear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Eric Carle</w:t>
                      </w:r>
                    </w:p>
                    <w:p w:rsidR="00B26D8E" w:rsidRPr="00AB1530" w:rsidRDefault="00B26D8E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Dear Zoo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Rod Campbell</w:t>
                      </w:r>
                    </w:p>
                    <w:p w:rsidR="00B26D8E" w:rsidRPr="00AB1530" w:rsidRDefault="00B26D8E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Dogger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F332B2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Shir</w:t>
                      </w:r>
                      <w:r w:rsidR="00AB1530" w:rsidRPr="00F332B2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l</w:t>
                      </w:r>
                      <w:r w:rsidRPr="00F332B2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ey Hughes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Each Peach Pear Plum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Allan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 and Janet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Elmer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David McKee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Giraffes Can’t Dance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Giles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Andreae</w:t>
                      </w:r>
                      <w:proofErr w:type="spellEnd"/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Gruffalo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Guess How Much I Love You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Sam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McBratney</w:t>
                      </w:r>
                      <w:proofErr w:type="spellEnd"/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proofErr w:type="spellStart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Handa’s</w:t>
                      </w:r>
                      <w:proofErr w:type="spellEnd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 Surprise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Eileen Browne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Meg and </w:t>
                      </w:r>
                      <w:proofErr w:type="spellStart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Mog</w:t>
                      </w:r>
                      <w:proofErr w:type="spellEnd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Helen Nicholl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Oliver’s Vegetables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Vivien French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Peace </w:t>
                      </w:r>
                      <w:proofErr w:type="gramStart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At</w:t>
                      </w:r>
                      <w:proofErr w:type="gramEnd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 Last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Jill Murphy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proofErr w:type="spellStart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Peepo</w:t>
                      </w:r>
                      <w:proofErr w:type="spellEnd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!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Allan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 and Janet </w:t>
                      </w:r>
                      <w:proofErr w:type="spellStart"/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Ahlberg</w:t>
                      </w:r>
                      <w:proofErr w:type="spellEnd"/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Rainbow Fish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Marcus Pfister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Room and the Broom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Shark in the Park</w:t>
                      </w:r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 and Axel Scheffler</w:t>
                      </w:r>
                    </w:p>
                    <w:p w:rsid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Tabby </w:t>
                      </w:r>
                      <w:proofErr w:type="spellStart"/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McTat</w:t>
                      </w:r>
                      <w:proofErr w:type="spellEnd"/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AB1530" w:rsidRPr="00AB1530" w:rsidRDefault="00AB1530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Argh Spider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Lydia Monks</w:t>
                      </w:r>
                    </w:p>
                  </w:txbxContent>
                </v:textbox>
              </v:shape>
            </w:pict>
          </mc:Fallback>
        </mc:AlternateContent>
      </w:r>
      <w:r w:rsidR="00B26D8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E31C6F" wp14:editId="20C691FD">
                <wp:simplePos x="0" y="0"/>
                <wp:positionH relativeFrom="column">
                  <wp:posOffset>3631683</wp:posOffset>
                </wp:positionH>
                <wp:positionV relativeFrom="paragraph">
                  <wp:posOffset>539115</wp:posOffset>
                </wp:positionV>
                <wp:extent cx="2441158" cy="31445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158" cy="314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D8E" w:rsidRPr="00B26D8E" w:rsidRDefault="00B26D8E" w:rsidP="00B26D8E">
                            <w:pPr>
                              <w:jc w:val="left"/>
                              <w:rPr>
                                <w:rFonts w:ascii="Roboto" w:hAnsi="Roboto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FFFFFF" w:themeColor="background1"/>
                                <w:sz w:val="28"/>
                              </w:rPr>
                              <w:t>Continued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E31C6F" id="_x0000_s1028" type="#_x0000_t202" style="position:absolute;left:0;text-align:left;margin-left:285.95pt;margin-top:42.45pt;width:192.2pt;height:2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" filled="f" stroked="f">
                <v:textbox>
                  <w:txbxContent>
                    <w:p w:rsidR="00B26D8E" w:rsidRPr="00B26D8E" w:rsidRDefault="00B26D8E" w:rsidP="00B26D8E">
                      <w:pPr>
                        <w:jc w:val="left"/>
                        <w:rPr>
                          <w:rFonts w:ascii="Roboto" w:hAnsi="Roboto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Roboto" w:hAnsi="Roboto"/>
                          <w:b/>
                          <w:color w:val="FFFFFF" w:themeColor="background1"/>
                          <w:sz w:val="28"/>
                        </w:rPr>
                        <w:t>Continued</w:t>
                      </w:r>
                    </w:p>
                  </w:txbxContent>
                </v:textbox>
              </v:shape>
            </w:pict>
          </mc:Fallback>
        </mc:AlternateContent>
      </w:r>
      <w:r w:rsidR="00B26D8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CC2EB7" wp14:editId="5C28F7D3">
                <wp:simplePos x="0" y="0"/>
                <wp:positionH relativeFrom="column">
                  <wp:posOffset>198525</wp:posOffset>
                </wp:positionH>
                <wp:positionV relativeFrom="paragraph">
                  <wp:posOffset>539244</wp:posOffset>
                </wp:positionV>
                <wp:extent cx="2441158" cy="31445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158" cy="314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D8E" w:rsidRPr="00B26D8E" w:rsidRDefault="00B26D8E" w:rsidP="00B26D8E">
                            <w:pPr>
                              <w:jc w:val="left"/>
                              <w:rPr>
                                <w:rFonts w:ascii="Roboto" w:hAnsi="Roboto"/>
                                <w:color w:val="FFFFFF" w:themeColor="background1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b/>
                                <w:color w:val="FFFFFF" w:themeColor="background1"/>
                                <w:sz w:val="28"/>
                              </w:rPr>
                              <w:t>Suggested Books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C2EB7" id="_x0000_s1030" type="#_x0000_t202" style="position:absolute;left:0;text-align:left;margin-left:15.65pt;margin-top:42.45pt;width:192.2pt;height:2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" filled="f" stroked="f">
                <v:textbox>
                  <w:txbxContent>
                    <w:p w:rsidR="00B26D8E" w:rsidRPr="00B26D8E" w:rsidRDefault="00B26D8E" w:rsidP="00B26D8E">
                      <w:pPr>
                        <w:jc w:val="left"/>
                        <w:rPr>
                          <w:rFonts w:ascii="Roboto" w:hAnsi="Roboto"/>
                          <w:color w:val="FFFFFF" w:themeColor="background1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b/>
                          <w:color w:val="FFFFFF" w:themeColor="background1"/>
                          <w:sz w:val="28"/>
                        </w:rPr>
                        <w:t>Suggested Books</w:t>
                      </w:r>
                    </w:p>
                  </w:txbxContent>
                </v:textbox>
              </v:shape>
            </w:pict>
          </mc:Fallback>
        </mc:AlternateContent>
      </w:r>
    </w:p>
    <w:p w:rsidR="00B8626B" w:rsidRPr="009E4127" w:rsidRDefault="000705B6" w:rsidP="009E4127"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5819140</wp:posOffset>
            </wp:positionH>
            <wp:positionV relativeFrom="paragraph">
              <wp:posOffset>-527685</wp:posOffset>
            </wp:positionV>
            <wp:extent cx="900298" cy="790574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0298" cy="7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-616585</wp:posOffset>
            </wp:positionV>
            <wp:extent cx="773430" cy="1000698"/>
            <wp:effectExtent l="0" t="0" r="762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100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96FBE1D" wp14:editId="0EDD2E7D">
                <wp:simplePos x="0" y="0"/>
                <wp:positionH relativeFrom="margin">
                  <wp:align>center</wp:align>
                </wp:positionH>
                <wp:positionV relativeFrom="paragraph">
                  <wp:posOffset>-480695</wp:posOffset>
                </wp:positionV>
                <wp:extent cx="4736370" cy="79157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6370" cy="791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05B6" w:rsidRPr="00B26D8E" w:rsidRDefault="000705B6" w:rsidP="00B26D8E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92D050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b/>
                                <w:color w:val="92D050"/>
                                <w:sz w:val="28"/>
                              </w:rPr>
                              <w:t>Brilliant Book List EYFS</w:t>
                            </w:r>
                          </w:p>
                          <w:p w:rsidR="000705B6" w:rsidRPr="00B26D8E" w:rsidRDefault="000705B6" w:rsidP="00B26D8E">
                            <w:pPr>
                              <w:jc w:val="center"/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 xml:space="preserve">Essential reading for every foundation stage </w:t>
                            </w:r>
                            <w:r w:rsidR="00F332B2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>child</w:t>
                            </w:r>
                            <w:r w:rsidRPr="00B26D8E">
                              <w:rPr>
                                <w:rFonts w:ascii="Roboto" w:hAnsi="Roboto"/>
                                <w:color w:val="1C1C1C" w:themeColor="text1"/>
                                <w:sz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FBE1D" id="_x0000_s1031" type="#_x0000_t202" style="position:absolute;left:0;text-align:left;margin-left:0;margin-top:-37.85pt;width:372.95pt;height:62.3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" filled="f" stroked="f">
                <v:textbox>
                  <w:txbxContent>
                    <w:p w:rsidR="000705B6" w:rsidRPr="00B26D8E" w:rsidRDefault="000705B6" w:rsidP="00B26D8E">
                      <w:pPr>
                        <w:jc w:val="center"/>
                        <w:rPr>
                          <w:rFonts w:ascii="Roboto" w:hAnsi="Roboto"/>
                          <w:b/>
                          <w:color w:val="92D050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b/>
                          <w:color w:val="92D050"/>
                          <w:sz w:val="28"/>
                        </w:rPr>
                        <w:t>Brilliant Book List EYFS</w:t>
                      </w:r>
                    </w:p>
                    <w:p w:rsidR="000705B6" w:rsidRPr="00B26D8E" w:rsidRDefault="000705B6" w:rsidP="00B26D8E">
                      <w:pPr>
                        <w:jc w:val="center"/>
                        <w:rPr>
                          <w:rFonts w:ascii="Roboto" w:hAnsi="Roboto"/>
                          <w:color w:val="1C1C1C" w:themeColor="text1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 xml:space="preserve">Essential reading for every foundation stage </w:t>
                      </w:r>
                      <w:r w:rsidR="00F332B2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>child</w:t>
                      </w:r>
                      <w:r w:rsidRPr="00B26D8E">
                        <w:rPr>
                          <w:rFonts w:ascii="Roboto" w:hAnsi="Roboto"/>
                          <w:color w:val="1C1C1C" w:themeColor="text1"/>
                          <w:sz w:val="28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7D7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B2DFD06" wp14:editId="0E50BC5B">
                <wp:simplePos x="0" y="0"/>
                <wp:positionH relativeFrom="column">
                  <wp:posOffset>198120</wp:posOffset>
                </wp:positionH>
                <wp:positionV relativeFrom="paragraph">
                  <wp:posOffset>523258</wp:posOffset>
                </wp:positionV>
                <wp:extent cx="2441158" cy="31445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158" cy="314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7D7C" w:rsidRPr="00B26D8E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color w:val="FFFFFF" w:themeColor="background1"/>
                                <w:sz w:val="28"/>
                              </w:rPr>
                            </w:pPr>
                            <w:r w:rsidRPr="00B26D8E">
                              <w:rPr>
                                <w:rFonts w:ascii="Roboto" w:hAnsi="Roboto"/>
                                <w:b/>
                                <w:color w:val="FFFFFF" w:themeColor="background1"/>
                                <w:sz w:val="28"/>
                              </w:rPr>
                              <w:t>Suggested Books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2DFD06" id="_x0000_s1031" type="#_x0000_t202" style="position:absolute;left:0;text-align:left;margin-left:15.6pt;margin-top:41.2pt;width:192.2pt;height:2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" filled="f" stroked="f">
                <v:textbox>
                  <w:txbxContent>
                    <w:p w:rsidR="00607D7C" w:rsidRPr="00B26D8E" w:rsidRDefault="00607D7C" w:rsidP="00B26D8E">
                      <w:pPr>
                        <w:jc w:val="left"/>
                        <w:rPr>
                          <w:rFonts w:ascii="Roboto" w:hAnsi="Roboto"/>
                          <w:color w:val="FFFFFF" w:themeColor="background1"/>
                          <w:sz w:val="28"/>
                        </w:rPr>
                      </w:pPr>
                      <w:r w:rsidRPr="00B26D8E">
                        <w:rPr>
                          <w:rFonts w:ascii="Roboto" w:hAnsi="Roboto"/>
                          <w:b/>
                          <w:color w:val="FFFFFF" w:themeColor="background1"/>
                          <w:sz w:val="28"/>
                        </w:rPr>
                        <w:t>Suggested Books</w:t>
                      </w:r>
                    </w:p>
                  </w:txbxContent>
                </v:textbox>
              </v:shape>
            </w:pict>
          </mc:Fallback>
        </mc:AlternateContent>
      </w:r>
      <w:r w:rsidR="00607D7C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81451CB" wp14:editId="6E92D114">
                <wp:simplePos x="0" y="0"/>
                <wp:positionH relativeFrom="column">
                  <wp:posOffset>195552</wp:posOffset>
                </wp:positionH>
                <wp:positionV relativeFrom="paragraph">
                  <wp:posOffset>875106</wp:posOffset>
                </wp:positionV>
                <wp:extent cx="3028492" cy="688657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492" cy="6886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7D7C" w:rsidRPr="00AB1530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Dr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Xargle’s</w:t>
                            </w:r>
                            <w:proofErr w:type="spellEnd"/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 Book of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Earthlets</w:t>
                            </w:r>
                            <w:proofErr w:type="spellEnd"/>
                            <w:r w:rsidRPr="00AB1530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AB1530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</w:t>
                            </w:r>
                            <w:r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Jeanne Willis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</w:pPr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Father Christmas Needs </w:t>
                            </w:r>
                            <w:proofErr w:type="gramStart"/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A</w:t>
                            </w:r>
                            <w:proofErr w:type="gramEnd"/>
                            <w:r w:rsidRPr="00607D7C"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 xml:space="preserve"> Wee</w:t>
                            </w:r>
                            <w:r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br/>
                              <w:t>by Nicholas Allan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Paper Dolls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Julia Donaldson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Pumpkin Soup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Helen Cooper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The Naughty Bus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Jan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Oke</w:t>
                            </w:r>
                            <w:proofErr w:type="spellEnd"/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Not a Stick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Antoinette Portis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Not a Box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Antoinette Portis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A Children’s Treasury of Milligan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by Spike Milligan</w:t>
                            </w:r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Commotion in the Ocean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Giles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Andrae</w:t>
                            </w:r>
                            <w:proofErr w:type="spellEnd"/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Rumble in the Jungle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Giles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Andrae</w:t>
                            </w:r>
                            <w:proofErr w:type="spellEnd"/>
                          </w:p>
                          <w:p w:rsidR="00607D7C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t>You Choose</w:t>
                            </w:r>
                            <w:r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  <w:br/>
                            </w:r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 xml:space="preserve">by Nick </w:t>
                            </w:r>
                            <w:proofErr w:type="spellStart"/>
                            <w:r w:rsidRPr="00607D7C">
                              <w:rPr>
                                <w:rFonts w:ascii="Roboto" w:hAnsi="Roboto"/>
                                <w:color w:val="1C1C1C" w:themeColor="text1"/>
                                <w:sz w:val="16"/>
                              </w:rPr>
                              <w:t>Sharratt</w:t>
                            </w:r>
                            <w:proofErr w:type="spellEnd"/>
                          </w:p>
                          <w:p w:rsidR="00607D7C" w:rsidRPr="00AB1530" w:rsidRDefault="00607D7C" w:rsidP="00B26D8E">
                            <w:pPr>
                              <w:jc w:val="left"/>
                              <w:rPr>
                                <w:rFonts w:ascii="Roboto" w:hAnsi="Roboto"/>
                                <w:b/>
                                <w:color w:val="1C1C1C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451CB" id="_x0000_s1033" type="#_x0000_t202" style="position:absolute;left:0;text-align:left;margin-left:15.4pt;margin-top:68.9pt;width:238.45pt;height:54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" filled="f" stroked="f">
                <v:textbox>
                  <w:txbxContent>
                    <w:p w:rsidR="00607D7C" w:rsidRPr="00AB1530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Dr </w:t>
                      </w:r>
                      <w:proofErr w:type="spellStart"/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Xargle’s</w:t>
                      </w:r>
                      <w:proofErr w:type="spellEnd"/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 Book of </w:t>
                      </w:r>
                      <w:proofErr w:type="spellStart"/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Earthlets</w:t>
                      </w:r>
                      <w:proofErr w:type="spellEnd"/>
                      <w:r w:rsidRPr="00AB1530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AB1530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</w:t>
                      </w:r>
                      <w:r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Jeanne Willis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color w:val="1C1C1C" w:themeColor="text1"/>
                          <w:sz w:val="16"/>
                        </w:rPr>
                      </w:pPr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Father Christmas Needs </w:t>
                      </w:r>
                      <w:proofErr w:type="gramStart"/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A</w:t>
                      </w:r>
                      <w:proofErr w:type="gramEnd"/>
                      <w:r w:rsidRPr="00607D7C"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 xml:space="preserve"> Wee</w:t>
                      </w:r>
                      <w:r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br/>
                        <w:t>by Nicholas Allan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Paper Dolls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Julia Donaldson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Pumpkin Soup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Helen Cooper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The Naughty Bus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Jan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Oke</w:t>
                      </w:r>
                      <w:proofErr w:type="spellEnd"/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Not a Stick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Antoinette Portis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Not a Box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Antoinette Portis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A Children’s Treasury of Milligan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by Spike Milligan</w:t>
                      </w:r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Commotion in the Ocean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Giles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Andrae</w:t>
                      </w:r>
                      <w:proofErr w:type="spellEnd"/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Rumble in the Jungle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Giles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Andrae</w:t>
                      </w:r>
                      <w:proofErr w:type="spellEnd"/>
                    </w:p>
                    <w:p w:rsidR="00607D7C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t>You Choose</w:t>
                      </w:r>
                      <w:r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  <w:br/>
                      </w:r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 xml:space="preserve">by Nick </w:t>
                      </w:r>
                      <w:proofErr w:type="spellStart"/>
                      <w:r w:rsidRPr="00607D7C">
                        <w:rPr>
                          <w:rFonts w:ascii="Roboto" w:hAnsi="Roboto"/>
                          <w:color w:val="1C1C1C" w:themeColor="text1"/>
                          <w:sz w:val="16"/>
                        </w:rPr>
                        <w:t>Sharratt</w:t>
                      </w:r>
                      <w:proofErr w:type="spellEnd"/>
                    </w:p>
                    <w:p w:rsidR="00607D7C" w:rsidRPr="00AB1530" w:rsidRDefault="00607D7C" w:rsidP="00B26D8E">
                      <w:pPr>
                        <w:jc w:val="left"/>
                        <w:rPr>
                          <w:rFonts w:ascii="Roboto" w:hAnsi="Roboto"/>
                          <w:b/>
                          <w:color w:val="1C1C1C" w:themeColor="text1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8626B" w:rsidRPr="009E4127" w:rsidSect="00B8626B">
      <w:headerReference w:type="default" r:id="rId13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EF0" w:rsidRDefault="001E1EF0" w:rsidP="00DD5720">
      <w:r>
        <w:separator/>
      </w:r>
    </w:p>
  </w:endnote>
  <w:endnote w:type="continuationSeparator" w:id="0">
    <w:p w:rsidR="001E1EF0" w:rsidRDefault="001E1EF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F0C23A9-EF7B-4901-B0BD-AC158CEAF833}"/>
    <w:embedBold r:id="rId2" w:fontKey="{91C7B5EC-2497-4B3D-B34F-33A480CE200D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BD4AE7B0-3E59-4714-9681-F8BEB6BAA7E7}"/>
    <w:embedBold r:id="rId4" w:fontKey="{37EDE940-E4DB-4AA6-ACC1-90526A83B43E}"/>
    <w:embedItalic r:id="rId5" w:fontKey="{745BC715-7592-4EF4-B09E-C644346005C8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altName w:val="Aria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6" w:fontKey="{F7E8C7A6-AB2D-4444-A2B7-73958CB39681}"/>
    <w:embedBold r:id="rId7" w:fontKey="{5159C2E1-C51A-4EED-86B4-9C785D7D655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20125200-25C1-4DEB-8A76-FD799E633A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7E" w:rsidRDefault="008C227E" w:rsidP="009E4127">
    <w:pPr>
      <w:pStyle w:val="Header"/>
    </w:pPr>
  </w:p>
  <w:p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EF0" w:rsidRDefault="001E1EF0" w:rsidP="00DD5720">
      <w:r>
        <w:separator/>
      </w:r>
    </w:p>
  </w:footnote>
  <w:footnote w:type="continuationSeparator" w:id="0">
    <w:p w:rsidR="001E1EF0" w:rsidRDefault="001E1EF0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D8E" w:rsidRDefault="00B26D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8E"/>
    <w:rsid w:val="00025835"/>
    <w:rsid w:val="0003405A"/>
    <w:rsid w:val="00067C79"/>
    <w:rsid w:val="000705B6"/>
    <w:rsid w:val="000F227B"/>
    <w:rsid w:val="000F793E"/>
    <w:rsid w:val="00173124"/>
    <w:rsid w:val="00190479"/>
    <w:rsid w:val="001A77E0"/>
    <w:rsid w:val="001B7D7D"/>
    <w:rsid w:val="001E1EF0"/>
    <w:rsid w:val="001E2157"/>
    <w:rsid w:val="00254D95"/>
    <w:rsid w:val="003118CF"/>
    <w:rsid w:val="00326698"/>
    <w:rsid w:val="00344899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07D7C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B1530"/>
    <w:rsid w:val="00AC3604"/>
    <w:rsid w:val="00B26D8E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32B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AA4118"/>
  <w15:chartTrackingRefBased/>
  <w15:docId w15:val="{1A9C2B1A-3580-468D-99D7-7FDFEFA06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EF2EB-9EE8-44FC-8486-4794ACC9B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0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Robinson</dc:creator>
  <cp:keywords/>
  <dc:description/>
  <cp:lastModifiedBy>kate coleman</cp:lastModifiedBy>
  <cp:revision>2</cp:revision>
  <cp:lastPrinted>2014-02-20T09:55:00Z</cp:lastPrinted>
  <dcterms:created xsi:type="dcterms:W3CDTF">2024-03-26T18:35:00Z</dcterms:created>
  <dcterms:modified xsi:type="dcterms:W3CDTF">2024-03-26T18:35:00Z</dcterms:modified>
</cp:coreProperties>
</file>